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3080" w:rsidRDefault="00173080"/>
    <w:p w:rsidR="006A70E4" w:rsidRDefault="006A70E4"/>
    <w:p w:rsidR="006A70E4" w:rsidRDefault="006A70E4"/>
    <w:p w:rsidR="006A70E4" w:rsidRDefault="006A70E4" w:rsidP="006A70E4">
      <w:pPr>
        <w:jc w:val="center"/>
      </w:pPr>
      <w:r>
        <w:t xml:space="preserve">The school will not give your child medicine unless you complete and sign this form, and the Headteacher has agreed that school staff can administer the medication. All medication must be prescribed by a doctor. </w:t>
      </w:r>
    </w:p>
    <w:p w:rsidR="006A70E4" w:rsidRDefault="006A70E4" w:rsidP="006A70E4">
      <w:pPr>
        <w:jc w:val="center"/>
      </w:pPr>
    </w:p>
    <w:p w:rsidR="006A70E4" w:rsidRDefault="006A70E4" w:rsidP="006A70E4">
      <w:pPr>
        <w:rPr>
          <w:b/>
          <w:u w:val="single"/>
        </w:rPr>
      </w:pPr>
      <w:r>
        <w:rPr>
          <w:b/>
          <w:u w:val="single"/>
        </w:rPr>
        <w:t>DETAILS OF PUPIL</w:t>
      </w:r>
    </w:p>
    <w:p w:rsidR="006A70E4" w:rsidRDefault="006A70E4" w:rsidP="006A70E4">
      <w:r>
        <w:t>Surname: ______________________________________________________________________________________</w:t>
      </w:r>
    </w:p>
    <w:p w:rsidR="006A70E4" w:rsidRDefault="006A70E4" w:rsidP="006A70E4">
      <w:r>
        <w:t>Forename: _____________________________________________________________________________________</w:t>
      </w:r>
    </w:p>
    <w:p w:rsidR="006A70E4" w:rsidRDefault="006A70E4" w:rsidP="006A70E4">
      <w:r>
        <w:t>Date of Birth: _____________________</w:t>
      </w:r>
      <w:r>
        <w:tab/>
        <w:t xml:space="preserve">    Male or Female: __________________   Class: ______________________</w:t>
      </w:r>
    </w:p>
    <w:p w:rsidR="006A70E4" w:rsidRDefault="006A70E4" w:rsidP="006A70E4">
      <w:r>
        <w:t>Address: _______________________________________________________________________________________</w:t>
      </w:r>
    </w:p>
    <w:p w:rsidR="006A70E4" w:rsidRDefault="006A70E4" w:rsidP="006A70E4">
      <w:r>
        <w:t>Condition or illness: ______________________________________________________________________________</w:t>
      </w:r>
    </w:p>
    <w:p w:rsidR="006A70E4" w:rsidRDefault="006A70E4" w:rsidP="006A70E4"/>
    <w:p w:rsidR="006A70E4" w:rsidRDefault="006A70E4" w:rsidP="006A70E4">
      <w:pPr>
        <w:rPr>
          <w:b/>
          <w:u w:val="single"/>
        </w:rPr>
      </w:pPr>
      <w:r>
        <w:rPr>
          <w:b/>
          <w:u w:val="single"/>
        </w:rPr>
        <w:t xml:space="preserve">MEDICATION </w:t>
      </w:r>
    </w:p>
    <w:p w:rsidR="006A70E4" w:rsidRDefault="006A70E4" w:rsidP="006A70E4">
      <w:r>
        <w:t>Name/Type of Medication (as described on container): _________________________________________________</w:t>
      </w:r>
    </w:p>
    <w:p w:rsidR="006A70E4" w:rsidRDefault="006A70E4" w:rsidP="006A70E4">
      <w:r>
        <w:t>For how long will your child take this medication: _____________________________________________________</w:t>
      </w:r>
      <w:proofErr w:type="gramStart"/>
      <w:r>
        <w:t>_</w:t>
      </w:r>
      <w:proofErr w:type="gramEnd"/>
    </w:p>
    <w:p w:rsidR="006A70E4" w:rsidRDefault="006A70E4" w:rsidP="006A70E4">
      <w:r>
        <w:t>Date dispensed: _________________________________________________________________________________</w:t>
      </w:r>
    </w:p>
    <w:p w:rsidR="006A70E4" w:rsidRDefault="006A70E4" w:rsidP="006A70E4">
      <w:pPr>
        <w:rPr>
          <w:b/>
        </w:rPr>
      </w:pPr>
      <w:r>
        <w:rPr>
          <w:b/>
        </w:rPr>
        <w:t>Full directions for use:</w:t>
      </w:r>
    </w:p>
    <w:p w:rsidR="006A70E4" w:rsidRDefault="006A70E4" w:rsidP="006A70E4">
      <w:r>
        <w:t>Dosage and method: _____________________________________________________________________________</w:t>
      </w:r>
    </w:p>
    <w:p w:rsidR="006A70E4" w:rsidRDefault="006A70E4" w:rsidP="006A70E4">
      <w:r>
        <w:t>Timing: ________________________________________________________________________________________</w:t>
      </w:r>
    </w:p>
    <w:p w:rsidR="006A70E4" w:rsidRDefault="006A70E4" w:rsidP="006A70E4">
      <w:r>
        <w:t>Special precautions: ______________________________________________________________________________</w:t>
      </w:r>
    </w:p>
    <w:p w:rsidR="006A70E4" w:rsidRDefault="006A70E4" w:rsidP="006A70E4">
      <w:r>
        <w:t>Side effects: ____________________________________________________________________________________</w:t>
      </w:r>
    </w:p>
    <w:p w:rsidR="006A70E4" w:rsidRDefault="002C6FFB" w:rsidP="006A70E4">
      <w:r>
        <w:t>Procedures to take in an emergency:  ________________________________________________________________</w:t>
      </w:r>
    </w:p>
    <w:p w:rsidR="002C6FFB" w:rsidRDefault="002C6FFB" w:rsidP="006A70E4"/>
    <w:p w:rsidR="002C6FFB" w:rsidRDefault="002C6FFB" w:rsidP="006A70E4">
      <w:pPr>
        <w:rPr>
          <w:b/>
          <w:u w:val="single"/>
        </w:rPr>
      </w:pPr>
      <w:r>
        <w:rPr>
          <w:b/>
          <w:u w:val="single"/>
        </w:rPr>
        <w:t>CONTACT DETAILS</w:t>
      </w:r>
    </w:p>
    <w:p w:rsidR="002C6FFB" w:rsidRDefault="002C6FFB" w:rsidP="006A70E4">
      <w:r>
        <w:t xml:space="preserve">Name: _______________________________________ </w:t>
      </w:r>
      <w:r>
        <w:tab/>
        <w:t>Relationship to pupil: _______________________________</w:t>
      </w:r>
    </w:p>
    <w:p w:rsidR="002C6FFB" w:rsidRDefault="002C6FFB" w:rsidP="006A70E4">
      <w:r>
        <w:t>Daytime telephone number: _______________________________________________________________________</w:t>
      </w:r>
    </w:p>
    <w:p w:rsidR="002C6FFB" w:rsidRDefault="002C6FFB" w:rsidP="006A70E4">
      <w:r>
        <w:t>Address if different to above: ______________________________________________________________________</w:t>
      </w:r>
    </w:p>
    <w:p w:rsidR="002C6FFB" w:rsidRDefault="002C6FFB" w:rsidP="006A70E4"/>
    <w:p w:rsidR="002C6FFB" w:rsidRDefault="002C6FFB" w:rsidP="002C6FFB">
      <w:pPr>
        <w:jc w:val="center"/>
      </w:pPr>
      <w:r>
        <w:t>I understand that I must deliver the medication personally and accept that this is a service which the school is not obliged to undertake.</w:t>
      </w:r>
    </w:p>
    <w:p w:rsidR="002C6FFB" w:rsidRPr="002C6FFB" w:rsidRDefault="002C6FFB" w:rsidP="002C6FFB">
      <w:r>
        <w:t>Signature: ________________________________________ Date: ________________________________________</w:t>
      </w:r>
      <w:bookmarkStart w:id="0" w:name="_GoBack"/>
      <w:bookmarkEnd w:id="0"/>
    </w:p>
    <w:p w:rsidR="006A70E4" w:rsidRPr="006A70E4" w:rsidRDefault="006A70E4" w:rsidP="006A70E4"/>
    <w:sectPr w:rsidR="006A70E4" w:rsidRPr="006A70E4" w:rsidSect="006A70E4">
      <w:headerReference w:type="default" r:id="rId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70E4" w:rsidRDefault="006A70E4" w:rsidP="006A70E4">
      <w:pPr>
        <w:spacing w:after="0" w:line="240" w:lineRule="auto"/>
      </w:pPr>
      <w:r>
        <w:separator/>
      </w:r>
    </w:p>
  </w:endnote>
  <w:endnote w:type="continuationSeparator" w:id="0">
    <w:p w:rsidR="006A70E4" w:rsidRDefault="006A70E4" w:rsidP="006A70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Rounded MT Bold">
    <w:panose1 w:val="020F0704030504030204"/>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3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70E4" w:rsidRDefault="006A70E4" w:rsidP="006A70E4">
      <w:pPr>
        <w:spacing w:after="0" w:line="240" w:lineRule="auto"/>
      </w:pPr>
      <w:r>
        <w:separator/>
      </w:r>
    </w:p>
  </w:footnote>
  <w:footnote w:type="continuationSeparator" w:id="0">
    <w:p w:rsidR="006A70E4" w:rsidRDefault="006A70E4" w:rsidP="006A70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70E4" w:rsidRPr="006A70E4" w:rsidRDefault="006A70E4" w:rsidP="006A70E4">
    <w:pPr>
      <w:pStyle w:val="Header"/>
      <w:jc w:val="center"/>
      <w:rPr>
        <w:sz w:val="36"/>
        <w:szCs w:val="36"/>
      </w:rPr>
    </w:pPr>
    <w:r>
      <w:rPr>
        <w:rFonts w:ascii="Arial Rounded MT Bold" w:hAnsi="Arial Rounded MT Bold" w:cs="Lucida Sans Unicode"/>
        <w:b/>
        <w:noProof/>
        <w:sz w:val="52"/>
        <w:szCs w:val="52"/>
      </w:rPr>
      <w:drawing>
        <wp:anchor distT="0" distB="0" distL="114300" distR="114300" simplePos="0" relativeHeight="251659264" behindDoc="0" locked="0" layoutInCell="1" allowOverlap="1" wp14:anchorId="34E5E845" wp14:editId="730C7202">
          <wp:simplePos x="0" y="0"/>
          <wp:positionH relativeFrom="column">
            <wp:posOffset>5581650</wp:posOffset>
          </wp:positionH>
          <wp:positionV relativeFrom="paragraph">
            <wp:posOffset>-219710</wp:posOffset>
          </wp:positionV>
          <wp:extent cx="1270635" cy="1207770"/>
          <wp:effectExtent l="19050" t="0" r="5715" b="0"/>
          <wp:wrapSquare wrapText="bothSides"/>
          <wp:docPr id="1" name="Picture 1" descr="S:\Home Folders\CEasey.ccp\My Pictures\NewSigns-Optio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ome Folders\CEasey.ccp\My Pictures\NewSigns-Option-A.JPG"/>
                  <pic:cNvPicPr>
                    <a:picLocks noChangeAspect="1" noChangeArrowheads="1"/>
                  </pic:cNvPicPr>
                </pic:nvPicPr>
                <pic:blipFill>
                  <a:blip r:embed="rId1" cstate="print"/>
                  <a:srcRect l="41549" t="18677" r="36680" b="52244"/>
                  <a:stretch>
                    <a:fillRect/>
                  </a:stretch>
                </pic:blipFill>
                <pic:spPr bwMode="auto">
                  <a:xfrm>
                    <a:off x="0" y="0"/>
                    <a:ext cx="1270635" cy="1207770"/>
                  </a:xfrm>
                  <a:prstGeom prst="rect">
                    <a:avLst/>
                  </a:prstGeom>
                  <a:noFill/>
                  <a:ln w="9525">
                    <a:noFill/>
                    <a:miter lim="800000"/>
                    <a:headEnd/>
                    <a:tailEnd/>
                  </a:ln>
                </pic:spPr>
              </pic:pic>
            </a:graphicData>
          </a:graphic>
        </wp:anchor>
      </w:drawing>
    </w:r>
    <w:r>
      <w:rPr>
        <w:sz w:val="36"/>
        <w:szCs w:val="36"/>
      </w:rPr>
      <w:t xml:space="preserve">               </w:t>
    </w:r>
    <w:r w:rsidRPr="006A70E4">
      <w:rPr>
        <w:sz w:val="36"/>
        <w:szCs w:val="36"/>
      </w:rPr>
      <w:t>Request for school to administer medication</w:t>
    </w:r>
  </w:p>
  <w:p w:rsidR="006A70E4" w:rsidRDefault="006A70E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0E4"/>
    <w:rsid w:val="00173080"/>
    <w:rsid w:val="002C6FFB"/>
    <w:rsid w:val="006A70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6A0FAA-2DC4-4C2A-AF56-4F16A1636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70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70E4"/>
  </w:style>
  <w:style w:type="paragraph" w:styleId="Footer">
    <w:name w:val="footer"/>
    <w:basedOn w:val="Normal"/>
    <w:link w:val="FooterChar"/>
    <w:uiPriority w:val="99"/>
    <w:unhideWhenUsed/>
    <w:rsid w:val="006A70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70E4"/>
  </w:style>
  <w:style w:type="paragraph" w:styleId="NoSpacing">
    <w:name w:val="No Spacing"/>
    <w:uiPriority w:val="1"/>
    <w:qFormat/>
    <w:rsid w:val="006A70E4"/>
    <w:pPr>
      <w:spacing w:after="0" w:line="240" w:lineRule="auto"/>
    </w:pPr>
  </w:style>
  <w:style w:type="paragraph" w:styleId="BalloonText">
    <w:name w:val="Balloon Text"/>
    <w:basedOn w:val="Normal"/>
    <w:link w:val="BalloonTextChar"/>
    <w:uiPriority w:val="99"/>
    <w:semiHidden/>
    <w:unhideWhenUsed/>
    <w:rsid w:val="002C6F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6FF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969BC0AA</Template>
  <TotalTime>22</TotalTime>
  <Pages>1</Pages>
  <Words>318</Words>
  <Characters>1813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Colville Primary</Company>
  <LinksUpToDate>false</LinksUpToDate>
  <CharactersWithSpaces>2127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Hunt Claire</dc:creator>
  <cp:keywords/>
  <dc:description/>
  <cp:lastModifiedBy>Hunt Claire</cp:lastModifiedBy>
  <cp:revision>1</cp:revision>
  <cp:lastPrinted>2019-11-25T14:55:00Z</cp:lastPrinted>
  <dcterms:created xsi:type="dcterms:W3CDTF">2019-11-25T14:40:00Z</dcterms:created>
  <dcterms:modified xsi:type="dcterms:W3CDTF">2019-11-25T15:02:00Z</dcterms:modified>
</cp:coreProperties>
</file>